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2029" w:rsidRPr="005009C3" w:rsidRDefault="00C62029" w:rsidP="008329E4">
      <w:pPr>
        <w:ind w:firstLine="708"/>
        <w:rPr>
          <w:b/>
          <w:sz w:val="32"/>
          <w:szCs w:val="32"/>
        </w:rPr>
      </w:pPr>
      <w:r w:rsidRPr="005009C3">
        <w:rPr>
          <w:b/>
          <w:sz w:val="32"/>
          <w:szCs w:val="32"/>
        </w:rPr>
        <w:t>DRUGIE SPOTKANIE….</w:t>
      </w:r>
    </w:p>
    <w:p w:rsidR="00C62029" w:rsidRDefault="00C62029" w:rsidP="008329E4"/>
    <w:p w:rsidR="00C62029" w:rsidRPr="005009C3" w:rsidRDefault="00C62029" w:rsidP="0059287A">
      <w:pPr>
        <w:spacing w:line="360" w:lineRule="auto"/>
        <w:ind w:firstLine="708"/>
        <w:rPr>
          <w:sz w:val="28"/>
          <w:szCs w:val="28"/>
        </w:rPr>
      </w:pPr>
      <w:r w:rsidRPr="005009C3">
        <w:rPr>
          <w:sz w:val="28"/>
          <w:szCs w:val="28"/>
        </w:rPr>
        <w:t xml:space="preserve">Drugie spotkanie uczestników projektu ŚLADY PRZESZŁOŚCI odbyło się dnia 20.01.2014 roku. W spotkaniu uczestniczyło 20 uczniów z klas III-VI PSP w Leśniowie Wielkim. Spotkaniu przewodniczyły panie Milena Boguszewicz i Patrycja Frączak. </w:t>
      </w:r>
    </w:p>
    <w:p w:rsidR="00C62029" w:rsidRPr="005009C3" w:rsidRDefault="00C62029" w:rsidP="0059287A">
      <w:pPr>
        <w:spacing w:line="360" w:lineRule="auto"/>
        <w:ind w:firstLine="708"/>
        <w:rPr>
          <w:sz w:val="28"/>
          <w:szCs w:val="28"/>
        </w:rPr>
      </w:pPr>
      <w:r w:rsidRPr="005009C3">
        <w:rPr>
          <w:sz w:val="28"/>
          <w:szCs w:val="28"/>
        </w:rPr>
        <w:t xml:space="preserve">Celem spotkania było ustalenie jakimi zabytkami, ciekawymi miejscami będziemy się zajmować oraz jakie tematy poruszymy. OCALIĆ OD ZAPOMNIENIA – ŚLADAMI LEŚNIOWSKICH ZABYTKÓW tak nazwaliśmy nasz projekt Ponadto dzieci zostały podzielone na grupy zadaniowe, m.in. grupa językowa, grupa multimedialna oraz grupa redakcyjna. Każda grupa otrzymała zadania do zrealizowania. </w:t>
      </w:r>
    </w:p>
    <w:p w:rsidR="00C62029" w:rsidRPr="005009C3" w:rsidRDefault="00C62029" w:rsidP="0059287A">
      <w:pPr>
        <w:spacing w:line="360" w:lineRule="auto"/>
        <w:rPr>
          <w:sz w:val="28"/>
          <w:szCs w:val="28"/>
        </w:rPr>
      </w:pPr>
      <w:r w:rsidRPr="005009C3">
        <w:rPr>
          <w:sz w:val="28"/>
          <w:szCs w:val="28"/>
        </w:rPr>
        <w:t xml:space="preserve">Ustalono termin </w:t>
      </w:r>
      <w:r>
        <w:rPr>
          <w:sz w:val="28"/>
          <w:szCs w:val="28"/>
        </w:rPr>
        <w:t xml:space="preserve">kolejnego spotkania-03.02.2014r. </w:t>
      </w:r>
      <w:r w:rsidRPr="005009C3">
        <w:rPr>
          <w:sz w:val="28"/>
          <w:szCs w:val="28"/>
        </w:rPr>
        <w:t xml:space="preserve"> na którym zostaną przedstawione rezultaty naszej dotychczasowej pracy.</w:t>
      </w:r>
    </w:p>
    <w:p w:rsidR="00C62029" w:rsidRPr="005009C3" w:rsidRDefault="00C62029">
      <w:pPr>
        <w:rPr>
          <w:sz w:val="28"/>
          <w:szCs w:val="28"/>
        </w:rPr>
      </w:pPr>
      <w:r w:rsidRPr="0059287A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98.5pt">
            <v:imagedata r:id="rId4" o:title=""/>
          </v:shape>
        </w:pict>
      </w:r>
    </w:p>
    <w:sectPr w:rsidR="00C62029" w:rsidRPr="005009C3" w:rsidSect="005D179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329E4"/>
    <w:rsid w:val="0033185F"/>
    <w:rsid w:val="005009C3"/>
    <w:rsid w:val="0059287A"/>
    <w:rsid w:val="005D1794"/>
    <w:rsid w:val="005D687C"/>
    <w:rsid w:val="008329E4"/>
    <w:rsid w:val="00A67A68"/>
    <w:rsid w:val="00B8396F"/>
    <w:rsid w:val="00C53A01"/>
    <w:rsid w:val="00C620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9E4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23</TotalTime>
  <Pages>1</Pages>
  <Words>107</Words>
  <Characters>642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Patrycja</dc:creator>
  <cp:keywords/>
  <dc:description/>
  <cp:lastModifiedBy>Patrycja</cp:lastModifiedBy>
  <cp:revision>2</cp:revision>
  <dcterms:created xsi:type="dcterms:W3CDTF">2014-03-09T14:02:00Z</dcterms:created>
  <dcterms:modified xsi:type="dcterms:W3CDTF">2014-03-09T21:09:00Z</dcterms:modified>
</cp:coreProperties>
</file>